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6060" w:type="pct"/>
        <w:tblInd w:w="-990" w:type="dxa"/>
        <w:tblLook w:val="04A0" w:firstRow="1" w:lastRow="0" w:firstColumn="1" w:lastColumn="0" w:noHBand="0" w:noVBand="1"/>
      </w:tblPr>
      <w:tblGrid>
        <w:gridCol w:w="2457"/>
        <w:gridCol w:w="243"/>
        <w:gridCol w:w="3236"/>
        <w:gridCol w:w="1530"/>
        <w:gridCol w:w="3866"/>
      </w:tblGrid>
      <w:tr w:rsidR="00C9238F" w:rsidRPr="00C9238F" w14:paraId="667FD981" w14:textId="77777777" w:rsidTr="00BF7FC1">
        <w:tc>
          <w:tcPr>
            <w:tcW w:w="1191" w:type="pct"/>
            <w:gridSpan w:val="2"/>
            <w:vAlign w:val="bottom"/>
          </w:tcPr>
          <w:p w14:paraId="4AE6038E" w14:textId="6D64A294" w:rsidR="00C9238F" w:rsidRPr="00C9238F" w:rsidRDefault="00785098" w:rsidP="00576892">
            <w:pPr>
              <w:spacing w:before="240"/>
            </w:pPr>
            <w:r>
              <w:t>Name of Organization</w:t>
            </w:r>
          </w:p>
        </w:tc>
        <w:tc>
          <w:tcPr>
            <w:tcW w:w="3809" w:type="pct"/>
            <w:gridSpan w:val="3"/>
            <w:vAlign w:val="bottom"/>
          </w:tcPr>
          <w:p w14:paraId="75234E4D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95EE26E" w14:textId="77777777" w:rsidTr="00BF7FC1">
        <w:tc>
          <w:tcPr>
            <w:tcW w:w="1191" w:type="pct"/>
            <w:gridSpan w:val="2"/>
            <w:vAlign w:val="bottom"/>
          </w:tcPr>
          <w:p w14:paraId="51C81B87" w14:textId="69171FE8" w:rsidR="00C9238F" w:rsidRPr="00C9238F" w:rsidRDefault="00785098" w:rsidP="00576892">
            <w:pPr>
              <w:spacing w:before="240"/>
            </w:pPr>
            <w:r>
              <w:t>Mailing Address</w:t>
            </w:r>
          </w:p>
        </w:tc>
        <w:tc>
          <w:tcPr>
            <w:tcW w:w="3809" w:type="pct"/>
            <w:gridSpan w:val="3"/>
            <w:vAlign w:val="bottom"/>
          </w:tcPr>
          <w:p w14:paraId="04D4F8F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D9EAEE5" w14:textId="77777777" w:rsidTr="00BF7FC1">
        <w:tc>
          <w:tcPr>
            <w:tcW w:w="1191" w:type="pct"/>
            <w:gridSpan w:val="2"/>
            <w:vAlign w:val="bottom"/>
          </w:tcPr>
          <w:p w14:paraId="48218E98" w14:textId="33D9EB9F" w:rsidR="00C9238F" w:rsidRPr="00C9238F" w:rsidRDefault="00785098" w:rsidP="00576892">
            <w:pPr>
              <w:spacing w:before="240"/>
            </w:pPr>
            <w:r>
              <w:t>Contact Person</w:t>
            </w:r>
          </w:p>
        </w:tc>
        <w:tc>
          <w:tcPr>
            <w:tcW w:w="3809" w:type="pct"/>
            <w:gridSpan w:val="3"/>
            <w:vAlign w:val="bottom"/>
          </w:tcPr>
          <w:p w14:paraId="4A6847F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8EE6C55" w14:textId="77777777" w:rsidTr="00BF7FC1">
        <w:tc>
          <w:tcPr>
            <w:tcW w:w="1191" w:type="pct"/>
            <w:gridSpan w:val="2"/>
            <w:vAlign w:val="bottom"/>
          </w:tcPr>
          <w:p w14:paraId="6BA855F0" w14:textId="62A6B590" w:rsidR="00C9238F" w:rsidRPr="00C9238F" w:rsidRDefault="00785098" w:rsidP="00576892">
            <w:pPr>
              <w:spacing w:before="240"/>
            </w:pPr>
            <w:r>
              <w:t>Contact Email</w:t>
            </w:r>
          </w:p>
        </w:tc>
        <w:tc>
          <w:tcPr>
            <w:tcW w:w="3809" w:type="pct"/>
            <w:gridSpan w:val="3"/>
            <w:vAlign w:val="bottom"/>
          </w:tcPr>
          <w:p w14:paraId="33F5D4B8" w14:textId="77777777" w:rsidR="00C9238F" w:rsidRPr="00C9238F" w:rsidRDefault="00C9238F" w:rsidP="00576892">
            <w:pPr>
              <w:spacing w:before="240"/>
            </w:pPr>
          </w:p>
        </w:tc>
      </w:tr>
      <w:tr w:rsidR="00BF7FC1" w:rsidRPr="00C9238F" w14:paraId="79E80C55" w14:textId="77777777" w:rsidTr="00BF7FC1">
        <w:tc>
          <w:tcPr>
            <w:tcW w:w="1191" w:type="pct"/>
            <w:gridSpan w:val="2"/>
            <w:vAlign w:val="bottom"/>
          </w:tcPr>
          <w:p w14:paraId="6DBF02BF" w14:textId="340DFA62" w:rsidR="00576892" w:rsidRPr="00C9238F" w:rsidRDefault="00785098" w:rsidP="00576892">
            <w:pPr>
              <w:spacing w:before="240"/>
            </w:pPr>
            <w:r>
              <w:t>Contact Phone</w:t>
            </w:r>
          </w:p>
        </w:tc>
        <w:tc>
          <w:tcPr>
            <w:tcW w:w="1428" w:type="pct"/>
            <w:vAlign w:val="bottom"/>
          </w:tcPr>
          <w:p w14:paraId="53D93B9E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7BA002E91538AE40A3C1D32CA4B07156"/>
            </w:placeholder>
            <w:temporary/>
            <w:showingPlcHdr/>
            <w15:appearance w15:val="hidden"/>
          </w:sdtPr>
          <w:sdtContent>
            <w:tc>
              <w:tcPr>
                <w:tcW w:w="675" w:type="pct"/>
                <w:vAlign w:val="bottom"/>
              </w:tcPr>
              <w:p w14:paraId="4FD0FB55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706" w:type="pct"/>
            <w:vAlign w:val="bottom"/>
          </w:tcPr>
          <w:p w14:paraId="1F46CB0A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4C447D1D" w14:textId="77777777" w:rsidTr="00BF7FC1">
        <w:sdt>
          <w:sdtPr>
            <w:id w:val="-965116832"/>
            <w:placeholder>
              <w:docPart w:val="7BDCE47CEFF6F746AC00F7B160E58CA5"/>
            </w:placeholder>
            <w:temporary/>
            <w:showingPlcHdr/>
            <w15:appearance w15:val="hidden"/>
          </w:sdtPr>
          <w:sdtContent>
            <w:tc>
              <w:tcPr>
                <w:tcW w:w="1191" w:type="pct"/>
                <w:gridSpan w:val="2"/>
                <w:vAlign w:val="bottom"/>
              </w:tcPr>
              <w:p w14:paraId="562E0094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809" w:type="pct"/>
            <w:gridSpan w:val="3"/>
            <w:vAlign w:val="bottom"/>
          </w:tcPr>
          <w:p w14:paraId="3DD91697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5BB222F" w14:textId="77777777" w:rsidTr="00BF7FC1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A80AEB4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469DC78" w14:textId="77777777" w:rsidTr="00BF7FC1">
        <w:trPr>
          <w:trHeight w:val="576"/>
        </w:trPr>
        <w:tc>
          <w:tcPr>
            <w:tcW w:w="5000" w:type="pct"/>
            <w:gridSpan w:val="5"/>
            <w:vAlign w:val="bottom"/>
          </w:tcPr>
          <w:p w14:paraId="2AD5BABE" w14:textId="7EFFD5B7" w:rsidR="00C9238F" w:rsidRPr="00C9238F" w:rsidRDefault="00785098" w:rsidP="00576892">
            <w:r>
              <w:t>Donation Request Type:</w:t>
            </w:r>
          </w:p>
        </w:tc>
      </w:tr>
      <w:tr w:rsidR="00C9238F" w:rsidRPr="00C9238F" w14:paraId="13CF4536" w14:textId="77777777" w:rsidTr="00BF7FC1">
        <w:tc>
          <w:tcPr>
            <w:tcW w:w="1084" w:type="pct"/>
            <w:vAlign w:val="bottom"/>
          </w:tcPr>
          <w:p w14:paraId="4C3BD271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16" w:type="pct"/>
            <w:gridSpan w:val="4"/>
            <w:vAlign w:val="bottom"/>
          </w:tcPr>
          <w:p w14:paraId="2E0513A4" w14:textId="6E93C7EB" w:rsidR="00C9238F" w:rsidRPr="00C9238F" w:rsidRDefault="00785098" w:rsidP="00576892">
            <w:pPr>
              <w:spacing w:before="120"/>
            </w:pPr>
            <w:r>
              <w:t>Organization Added to The Giving Wall</w:t>
            </w:r>
          </w:p>
        </w:tc>
      </w:tr>
      <w:tr w:rsidR="00C9238F" w:rsidRPr="00C9238F" w14:paraId="2DDAE088" w14:textId="77777777" w:rsidTr="00BF7FC1">
        <w:tc>
          <w:tcPr>
            <w:tcW w:w="1084" w:type="pct"/>
            <w:vAlign w:val="bottom"/>
          </w:tcPr>
          <w:p w14:paraId="119ED8CD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16" w:type="pct"/>
            <w:gridSpan w:val="4"/>
            <w:vAlign w:val="bottom"/>
          </w:tcPr>
          <w:p w14:paraId="15EFDC15" w14:textId="3E093FFF" w:rsidR="00C9238F" w:rsidRPr="00C9238F" w:rsidRDefault="00785098" w:rsidP="00576892">
            <w:pPr>
              <w:spacing w:before="120"/>
            </w:pPr>
            <w:r>
              <w:t>Gift Card or Money Donation</w:t>
            </w:r>
          </w:p>
        </w:tc>
      </w:tr>
      <w:tr w:rsidR="00C9238F" w:rsidRPr="00C9238F" w14:paraId="15CBD758" w14:textId="77777777" w:rsidTr="00BF7FC1">
        <w:tc>
          <w:tcPr>
            <w:tcW w:w="1084" w:type="pct"/>
            <w:vAlign w:val="bottom"/>
          </w:tcPr>
          <w:p w14:paraId="40E47F26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16" w:type="pct"/>
            <w:gridSpan w:val="4"/>
            <w:vAlign w:val="bottom"/>
          </w:tcPr>
          <w:p w14:paraId="18EEA20F" w14:textId="006F771C" w:rsidR="00C9238F" w:rsidRPr="00C9238F" w:rsidRDefault="00785098" w:rsidP="00576892">
            <w:pPr>
              <w:spacing w:before="120"/>
            </w:pPr>
            <w:r>
              <w:t xml:space="preserve">Use of </w:t>
            </w:r>
            <w:proofErr w:type="spellStart"/>
            <w:r>
              <w:t>FlightHouse</w:t>
            </w:r>
            <w:proofErr w:type="spellEnd"/>
            <w:r>
              <w:t xml:space="preserve"> to Host Your Event</w:t>
            </w:r>
          </w:p>
        </w:tc>
      </w:tr>
      <w:tr w:rsidR="00C9238F" w:rsidRPr="00C9238F" w14:paraId="4907F06A" w14:textId="77777777" w:rsidTr="00BF7FC1">
        <w:tc>
          <w:tcPr>
            <w:tcW w:w="1084" w:type="pct"/>
            <w:vAlign w:val="bottom"/>
          </w:tcPr>
          <w:p w14:paraId="4810FFCB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916" w:type="pct"/>
            <w:gridSpan w:val="4"/>
            <w:vAlign w:val="bottom"/>
          </w:tcPr>
          <w:p w14:paraId="4F31EAC2" w14:textId="16B497B1" w:rsidR="00C9238F" w:rsidRPr="00C9238F" w:rsidRDefault="00785098" w:rsidP="00576892">
            <w:pPr>
              <w:spacing w:before="120"/>
            </w:pPr>
            <w:r>
              <w:t xml:space="preserve">Other: </w:t>
            </w:r>
          </w:p>
        </w:tc>
      </w:tr>
      <w:tr w:rsidR="00785098" w:rsidRPr="00C9238F" w14:paraId="1195227C" w14:textId="77777777" w:rsidTr="00BF7FC1">
        <w:tc>
          <w:tcPr>
            <w:tcW w:w="1191" w:type="pct"/>
            <w:gridSpan w:val="2"/>
            <w:vAlign w:val="bottom"/>
          </w:tcPr>
          <w:p w14:paraId="4C509C6F" w14:textId="77777777" w:rsidR="00785098" w:rsidRDefault="00785098" w:rsidP="00576892"/>
          <w:p w14:paraId="26F28D14" w14:textId="77777777" w:rsidR="00785098" w:rsidRDefault="00785098" w:rsidP="00576892">
            <w:pPr>
              <w:rPr>
                <w:sz w:val="10"/>
                <w:szCs w:val="10"/>
              </w:rPr>
            </w:pPr>
          </w:p>
          <w:p w14:paraId="63AF50E5" w14:textId="77777777" w:rsidR="00B744A6" w:rsidRPr="00B744A6" w:rsidRDefault="00B744A6" w:rsidP="00576892">
            <w:pPr>
              <w:rPr>
                <w:sz w:val="10"/>
                <w:szCs w:val="10"/>
              </w:rPr>
            </w:pPr>
          </w:p>
          <w:p w14:paraId="5BC90033" w14:textId="77777777" w:rsidR="00BF7FC1" w:rsidRDefault="00BF7FC1" w:rsidP="00576892"/>
          <w:p w14:paraId="2DD17941" w14:textId="31180D38" w:rsidR="00785098" w:rsidRDefault="00785098" w:rsidP="00576892">
            <w:r>
              <w:t>Please Explain What the Donation Will be Used For:</w:t>
            </w:r>
          </w:p>
          <w:p w14:paraId="327EBBD7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336943F1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4DB291C8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5A31FBC6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46A572B4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0C5A58D5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2B0B3B36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25766CFF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772B3665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60480514" w14:textId="77777777" w:rsidR="00785098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34E80429" w14:textId="6E41778C" w:rsidR="00785098" w:rsidRPr="00C9238F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809" w:type="pct"/>
            <w:gridSpan w:val="3"/>
          </w:tcPr>
          <w:p w14:paraId="43F46360" w14:textId="77777777" w:rsidR="00785098" w:rsidRPr="00C9238F" w:rsidRDefault="00785098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85098" w:rsidRPr="00C9238F" w14:paraId="47F91D04" w14:textId="77777777" w:rsidTr="00BF7FC1">
        <w:tc>
          <w:tcPr>
            <w:tcW w:w="1191" w:type="pct"/>
            <w:gridSpan w:val="2"/>
            <w:shd w:val="clear" w:color="auto" w:fill="D0CECE" w:themeFill="background2" w:themeFillShade="E6"/>
            <w:vAlign w:val="bottom"/>
          </w:tcPr>
          <w:p w14:paraId="7BC32789" w14:textId="7D94DF21" w:rsidR="00785098" w:rsidRPr="00C9238F" w:rsidRDefault="00785098" w:rsidP="00576892">
            <w:pPr>
              <w:spacing w:before="120"/>
            </w:pPr>
            <w:r>
              <w:t xml:space="preserve">For Office Use ONLY: </w:t>
            </w:r>
          </w:p>
        </w:tc>
        <w:tc>
          <w:tcPr>
            <w:tcW w:w="3809" w:type="pct"/>
            <w:gridSpan w:val="3"/>
            <w:shd w:val="clear" w:color="auto" w:fill="D0CECE" w:themeFill="background2" w:themeFillShade="E6"/>
            <w:vAlign w:val="bottom"/>
          </w:tcPr>
          <w:p w14:paraId="08D0A93C" w14:textId="79FC2D29" w:rsidR="00785098" w:rsidRPr="00C9238F" w:rsidRDefault="00785098" w:rsidP="00576892">
            <w:pPr>
              <w:spacing w:before="120"/>
            </w:pPr>
            <w:r>
              <w:t xml:space="preserve">Date Processed:                          </w:t>
            </w:r>
            <w:r w:rsidR="000E5171">
              <w:t xml:space="preserve">            </w:t>
            </w:r>
            <w:r w:rsidR="00034BF6">
              <w:t>Donation Request Filled:  YES / NO</w:t>
            </w:r>
          </w:p>
        </w:tc>
      </w:tr>
      <w:tr w:rsidR="00034BF6" w:rsidRPr="00C9238F" w14:paraId="23F78D38" w14:textId="77777777" w:rsidTr="00BF7FC1">
        <w:tc>
          <w:tcPr>
            <w:tcW w:w="1191" w:type="pct"/>
            <w:gridSpan w:val="2"/>
            <w:shd w:val="clear" w:color="auto" w:fill="D0CECE" w:themeFill="background2" w:themeFillShade="E6"/>
            <w:vAlign w:val="bottom"/>
          </w:tcPr>
          <w:p w14:paraId="3ADB0176" w14:textId="6B65143B" w:rsidR="00034BF6" w:rsidRDefault="00034BF6" w:rsidP="00034BF6">
            <w:pPr>
              <w:spacing w:before="240"/>
            </w:pPr>
            <w:r>
              <w:t xml:space="preserve">Donation Receiver (Printed Name): </w:t>
            </w:r>
          </w:p>
        </w:tc>
        <w:tc>
          <w:tcPr>
            <w:tcW w:w="3809" w:type="pct"/>
            <w:gridSpan w:val="3"/>
            <w:shd w:val="clear" w:color="auto" w:fill="D0CECE" w:themeFill="background2" w:themeFillShade="E6"/>
            <w:vAlign w:val="bottom"/>
          </w:tcPr>
          <w:p w14:paraId="7ED3F1FE" w14:textId="77777777" w:rsidR="00034BF6" w:rsidRDefault="00034BF6" w:rsidP="00034BF6">
            <w:pPr>
              <w:spacing w:before="240"/>
            </w:pPr>
          </w:p>
        </w:tc>
      </w:tr>
      <w:tr w:rsidR="00034BF6" w:rsidRPr="00C9238F" w14:paraId="34E8A2FC" w14:textId="77777777" w:rsidTr="00BF7FC1">
        <w:trPr>
          <w:trHeight w:val="440"/>
        </w:trPr>
        <w:tc>
          <w:tcPr>
            <w:tcW w:w="1191" w:type="pct"/>
            <w:gridSpan w:val="2"/>
            <w:shd w:val="clear" w:color="auto" w:fill="D0CECE" w:themeFill="background2" w:themeFillShade="E6"/>
            <w:vAlign w:val="bottom"/>
          </w:tcPr>
          <w:p w14:paraId="6AF15F0E" w14:textId="247E6A64" w:rsidR="00034BF6" w:rsidRPr="00C9238F" w:rsidRDefault="00034BF6" w:rsidP="00034BF6">
            <w:pPr>
              <w:spacing w:before="240"/>
            </w:pPr>
            <w:r>
              <w:t xml:space="preserve">Signature of Donation Receiver:                                                                           </w:t>
            </w:r>
          </w:p>
        </w:tc>
        <w:tc>
          <w:tcPr>
            <w:tcW w:w="3809" w:type="pct"/>
            <w:gridSpan w:val="3"/>
            <w:shd w:val="clear" w:color="auto" w:fill="D0CECE" w:themeFill="background2" w:themeFillShade="E6"/>
            <w:vAlign w:val="bottom"/>
          </w:tcPr>
          <w:p w14:paraId="48D88164" w14:textId="2ACCC2CE" w:rsidR="00034BF6" w:rsidRPr="00C9238F" w:rsidRDefault="00034BF6" w:rsidP="00034BF6">
            <w:pPr>
              <w:spacing w:before="240"/>
            </w:pPr>
            <w:r>
              <w:t xml:space="preserve">                                                                                          Date: </w:t>
            </w:r>
          </w:p>
        </w:tc>
      </w:tr>
      <w:tr w:rsidR="00034BF6" w:rsidRPr="00C9238F" w14:paraId="12BFA7A5" w14:textId="77777777" w:rsidTr="00BF7FC1">
        <w:tc>
          <w:tcPr>
            <w:tcW w:w="1191" w:type="pct"/>
            <w:gridSpan w:val="2"/>
            <w:shd w:val="clear" w:color="auto" w:fill="D0CECE" w:themeFill="background2" w:themeFillShade="E6"/>
            <w:vAlign w:val="bottom"/>
          </w:tcPr>
          <w:p w14:paraId="5BC1663A" w14:textId="52CF60C6" w:rsidR="00034BF6" w:rsidRPr="00C9238F" w:rsidRDefault="00034BF6" w:rsidP="00034BF6">
            <w:r>
              <w:t xml:space="preserve">Donation Picked Up/ Received On: </w:t>
            </w:r>
          </w:p>
        </w:tc>
        <w:tc>
          <w:tcPr>
            <w:tcW w:w="3809" w:type="pct"/>
            <w:gridSpan w:val="3"/>
            <w:shd w:val="clear" w:color="auto" w:fill="D0CECE" w:themeFill="background2" w:themeFillShade="E6"/>
            <w:vAlign w:val="bottom"/>
          </w:tcPr>
          <w:p w14:paraId="257BA041" w14:textId="60053DEF" w:rsidR="00034BF6" w:rsidRPr="00C9238F" w:rsidRDefault="00034BF6" w:rsidP="00034BF6">
            <w:pPr>
              <w:spacing w:before="240"/>
            </w:pPr>
            <w:r>
              <w:t xml:space="preserve">Date:                                       By:                                                     Initials: </w:t>
            </w:r>
          </w:p>
        </w:tc>
      </w:tr>
    </w:tbl>
    <w:p w14:paraId="23973D8B" w14:textId="77777777" w:rsidR="00C9238F" w:rsidRPr="00003212" w:rsidRDefault="00C9238F" w:rsidP="00AF6BFE">
      <w:pPr>
        <w:pStyle w:val="NoSpacing"/>
      </w:pPr>
    </w:p>
    <w:sectPr w:rsidR="00C9238F" w:rsidRPr="00003212" w:rsidSect="00702572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12763" w14:textId="77777777" w:rsidR="00702572" w:rsidRDefault="00702572" w:rsidP="00C9238F">
      <w:pPr>
        <w:spacing w:after="0" w:line="240" w:lineRule="auto"/>
      </w:pPr>
      <w:r>
        <w:separator/>
      </w:r>
    </w:p>
  </w:endnote>
  <w:endnote w:type="continuationSeparator" w:id="0">
    <w:p w14:paraId="2A582C23" w14:textId="77777777" w:rsidR="00702572" w:rsidRDefault="0070257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70A19B-7701-3541-9AF7-08F2896D9771}"/>
    <w:embedBold r:id="rId2" w:fontKey="{559BF94C-B069-5E49-88CF-A3B8F9D78622}"/>
    <w:embedItalic r:id="rId3" w:fontKey="{72DC02FB-6F84-D84D-A2DB-76B8FC25FFE6}"/>
    <w:embedBoldItalic r:id="rId4" w:fontKey="{62FA4611-8F94-1A41-95EC-F1F8B811B9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456B065-F69E-634B-B764-CFF9DC75B3F1}"/>
    <w:embedBold r:id="rId6" w:fontKey="{4F5543D5-5212-1C4C-AE82-0985334F9E2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B106536A-E95F-CC43-81FB-4BDAD0CD4C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59FA117-546B-8D45-87CB-4E7D41DE705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424686C9-4FC9-BE49-A787-E4BBC604EE8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C7560A1F-5171-9544-BDD2-1C328AE05AFE}"/>
    <w:embedBold r:id="rId11" w:fontKey="{22271E1F-670D-114E-BE4A-29B8277389CD}"/>
    <w:embedItalic r:id="rId12" w:fontKey="{9BEAC0AD-042B-8842-AE9E-BB5A7BBE741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7C7EAF30-315E-0147-AE3F-10511E238886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7D8D50B8-590C-A948-9ACD-5869039AE3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A7B75" w14:textId="77777777" w:rsidR="00702572" w:rsidRDefault="00702572" w:rsidP="00C9238F">
      <w:pPr>
        <w:spacing w:after="0" w:line="240" w:lineRule="auto"/>
      </w:pPr>
      <w:r>
        <w:separator/>
      </w:r>
    </w:p>
  </w:footnote>
  <w:footnote w:type="continuationSeparator" w:id="0">
    <w:p w14:paraId="4FE10B68" w14:textId="77777777" w:rsidR="00702572" w:rsidRDefault="0070257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5C8D8" w14:textId="13FC669D" w:rsidR="000E5171" w:rsidRDefault="000E5171" w:rsidP="002F6D0C">
    <w:pPr>
      <w:pStyle w:val="Header"/>
      <w:jc w:val="center"/>
      <w:rPr>
        <w:color w:val="000000" w:themeColor="text1"/>
        <w:sz w:val="22"/>
        <w:szCs w:val="15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20B6D4C5" wp14:editId="6A6C24F9">
              <wp:simplePos x="0" y="0"/>
              <wp:positionH relativeFrom="page">
                <wp:posOffset>228600</wp:posOffset>
              </wp:positionH>
              <wp:positionV relativeFrom="page">
                <wp:posOffset>299720</wp:posOffset>
              </wp:positionV>
              <wp:extent cx="1087120" cy="726440"/>
              <wp:effectExtent l="0" t="0" r="5080" b="0"/>
              <wp:wrapNone/>
              <wp:docPr id="47" name="Rectangle 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7120" cy="7264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20E185AF" w14:textId="421908CD" w:rsidR="000E5171" w:rsidRDefault="000E5171" w:rsidP="000E5171">
                              <w:pPr>
                                <w:pStyle w:val="NoSpacing"/>
                                <w:rPr>
                                  <w:b/>
                                  <w:caps/>
                                  <w:spacing w:val="20"/>
                                  <w:sz w:val="28"/>
                                </w:rPr>
                              </w:pPr>
                              <w:r w:rsidRPr="000E5171">
                                <w:drawing>
                                  <wp:inline distT="0" distB="0" distL="0" distR="0" wp14:anchorId="55737B23" wp14:editId="59573A86">
                                    <wp:extent cx="897939" cy="518160"/>
                                    <wp:effectExtent l="0" t="0" r="3810" b="2540"/>
                                    <wp:docPr id="501256472" name="Picture 3" descr="A logo for a restauran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1256472" name="Picture 3" descr="A logo for a restaurant&#10;&#10;Description automatically generated"/>
                                            <pic:cNvPicPr/>
                                          </pic:nvPicPr>
                                          <pic:blipFill rotWithShape="1"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6952" b="2534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554" cy="527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B6D4C5" id="Rectangle 7" o:spid="_x0000_s1026" alt="Title: Document Title" style="position:absolute;left:0;text-align:left;margin-left:18pt;margin-top:23.6pt;width:85.6pt;height:57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" fillcolor="#44546a [3215]" stroked="f" strokeweight="1pt">
              <v:textbox inset=",0,,0">
                <w:txbxContent>
                  <w:sdt>
                    <w:sdt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20E185AF" w14:textId="421908CD" w:rsidR="000E5171" w:rsidRDefault="000E5171" w:rsidP="000E5171">
                        <w:pPr>
                          <w:pStyle w:val="NoSpacing"/>
                          <w:rPr>
                            <w:b/>
                            <w:caps/>
                            <w:spacing w:val="20"/>
                            <w:sz w:val="28"/>
                          </w:rPr>
                        </w:pPr>
                        <w:r w:rsidRPr="000E5171">
                          <w:drawing>
                            <wp:inline distT="0" distB="0" distL="0" distR="0" wp14:anchorId="55737B23" wp14:editId="59573A86">
                              <wp:extent cx="897939" cy="518160"/>
                              <wp:effectExtent l="0" t="0" r="3810" b="2540"/>
                              <wp:docPr id="501256472" name="Picture 3" descr="A logo for a restauran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1256472" name="Picture 3" descr="A logo for a restaurant&#10;&#10;Description automatically generated"/>
                                      <pic:cNvPicPr/>
                                    </pic:nvPicPr>
                                    <pic:blipFill rotWithShape="1"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6952" b="2534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14554" cy="52774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  <w:r w:rsidR="002F6D0C">
      <w:rPr>
        <w:color w:val="000000" w:themeColor="text1"/>
      </w:rPr>
      <w:t>Giving Wall or Donation Request Form</w:t>
    </w:r>
  </w:p>
  <w:p w14:paraId="6E07FAE1" w14:textId="63AB7E2E" w:rsidR="000E5171" w:rsidRPr="002F6D0C" w:rsidRDefault="002F6D0C" w:rsidP="002F6D0C">
    <w:pPr>
      <w:pStyle w:val="Header"/>
      <w:jc w:val="center"/>
      <w:rPr>
        <w:b w:val="0"/>
        <w:bCs/>
        <w:color w:val="000000" w:themeColor="text1"/>
        <w:sz w:val="22"/>
        <w:szCs w:val="15"/>
      </w:rPr>
    </w:pPr>
    <w:r>
      <w:rPr>
        <w:b w:val="0"/>
        <w:bCs/>
        <w:color w:val="000000" w:themeColor="text1"/>
        <w:sz w:val="22"/>
        <w:szCs w:val="15"/>
      </w:rPr>
      <w:t xml:space="preserve">            </w:t>
    </w:r>
    <w:r w:rsidRPr="002F6D0C">
      <w:rPr>
        <w:b w:val="0"/>
        <w:bCs/>
        <w:color w:val="000000" w:themeColor="text1"/>
        <w:sz w:val="22"/>
        <w:szCs w:val="15"/>
      </w:rPr>
      <w:t xml:space="preserve">Return this completed form to </w:t>
    </w:r>
    <w:hyperlink r:id="rId2" w:history="1">
      <w:r w:rsidRPr="002F6D0C">
        <w:rPr>
          <w:rStyle w:val="Hyperlink"/>
          <w:b w:val="0"/>
          <w:bCs/>
          <w:sz w:val="22"/>
          <w:szCs w:val="15"/>
        </w:rPr>
        <w:t>CustomerService@flighthousefindlay.com</w:t>
      </w:r>
    </w:hyperlink>
    <w:r w:rsidRPr="002F6D0C">
      <w:rPr>
        <w:b w:val="0"/>
        <w:bCs/>
        <w:color w:val="000000" w:themeColor="text1"/>
        <w:sz w:val="22"/>
        <w:szCs w:val="15"/>
      </w:rPr>
      <w:t xml:space="preserve"> or leave it in the drop box by the front entrance.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94763592">
    <w:abstractNumId w:val="11"/>
  </w:num>
  <w:num w:numId="2" w16cid:durableId="1517114329">
    <w:abstractNumId w:val="7"/>
  </w:num>
  <w:num w:numId="3" w16cid:durableId="2091847808">
    <w:abstractNumId w:val="15"/>
  </w:num>
  <w:num w:numId="4" w16cid:durableId="436096011">
    <w:abstractNumId w:val="12"/>
  </w:num>
  <w:num w:numId="5" w16cid:durableId="851646019">
    <w:abstractNumId w:val="13"/>
  </w:num>
  <w:num w:numId="6" w16cid:durableId="1235431201">
    <w:abstractNumId w:val="19"/>
  </w:num>
  <w:num w:numId="7" w16cid:durableId="469325781">
    <w:abstractNumId w:val="6"/>
  </w:num>
  <w:num w:numId="8" w16cid:durableId="1390415898">
    <w:abstractNumId w:val="10"/>
  </w:num>
  <w:num w:numId="9" w16cid:durableId="687945005">
    <w:abstractNumId w:val="17"/>
  </w:num>
  <w:num w:numId="10" w16cid:durableId="1703625976">
    <w:abstractNumId w:val="1"/>
  </w:num>
  <w:num w:numId="11" w16cid:durableId="149446512">
    <w:abstractNumId w:val="5"/>
  </w:num>
  <w:num w:numId="12" w16cid:durableId="1091899562">
    <w:abstractNumId w:val="0"/>
  </w:num>
  <w:num w:numId="13" w16cid:durableId="2088266985">
    <w:abstractNumId w:val="2"/>
  </w:num>
  <w:num w:numId="14" w16cid:durableId="1667056410">
    <w:abstractNumId w:val="9"/>
  </w:num>
  <w:num w:numId="15" w16cid:durableId="1005591734">
    <w:abstractNumId w:val="8"/>
  </w:num>
  <w:num w:numId="16" w16cid:durableId="1599436867">
    <w:abstractNumId w:val="16"/>
  </w:num>
  <w:num w:numId="17" w16cid:durableId="2132749991">
    <w:abstractNumId w:val="3"/>
  </w:num>
  <w:num w:numId="18" w16cid:durableId="2001152256">
    <w:abstractNumId w:val="21"/>
  </w:num>
  <w:num w:numId="19" w16cid:durableId="329407727">
    <w:abstractNumId w:val="18"/>
  </w:num>
  <w:num w:numId="20" w16cid:durableId="1364135684">
    <w:abstractNumId w:val="14"/>
  </w:num>
  <w:num w:numId="21" w16cid:durableId="1255212935">
    <w:abstractNumId w:val="20"/>
  </w:num>
  <w:num w:numId="22" w16cid:durableId="184320113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1A"/>
    <w:rsid w:val="00003212"/>
    <w:rsid w:val="00034BF6"/>
    <w:rsid w:val="00052382"/>
    <w:rsid w:val="0006568A"/>
    <w:rsid w:val="00065A07"/>
    <w:rsid w:val="00076F0F"/>
    <w:rsid w:val="00084253"/>
    <w:rsid w:val="000D1F49"/>
    <w:rsid w:val="000E5171"/>
    <w:rsid w:val="001727CA"/>
    <w:rsid w:val="002C56E6"/>
    <w:rsid w:val="002D3238"/>
    <w:rsid w:val="002F6D0C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02572"/>
    <w:rsid w:val="00753E1A"/>
    <w:rsid w:val="00770F25"/>
    <w:rsid w:val="00785098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744A6"/>
    <w:rsid w:val="00BD4753"/>
    <w:rsid w:val="00BD5CB1"/>
    <w:rsid w:val="00BE62EE"/>
    <w:rsid w:val="00BF7FC1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760BF"/>
    <w:rsid w:val="00EB3B58"/>
    <w:rsid w:val="00EC7359"/>
    <w:rsid w:val="00EE3054"/>
    <w:rsid w:val="00F00606"/>
    <w:rsid w:val="00F01256"/>
    <w:rsid w:val="00FB561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ED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F6D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stomerService@flighthousefindlay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ndievans/Library/Containers/com.microsoft.Word/Data/Library/Application%20Support/Microsoft/Office/16.0/DTS/Search/%7bC17DD5D3-0146-644C-B987-A73DD02B3221%7dtf2224820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A002E91538AE40A3C1D32CA4B07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BA878-9E19-5B4A-93D4-26330948131B}"/>
      </w:docPartPr>
      <w:docPartBody>
        <w:p w:rsidR="00000000" w:rsidRDefault="00000000">
          <w:pPr>
            <w:pStyle w:val="7BA002E91538AE40A3C1D32CA4B07156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7BDCE47CEFF6F746AC00F7B160E58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4CDD7-0B44-684C-B747-FFF58A8C696F}"/>
      </w:docPartPr>
      <w:docPartBody>
        <w:p w:rsidR="00000000" w:rsidRDefault="00000000">
          <w:pPr>
            <w:pStyle w:val="7BDCE47CEFF6F746AC00F7B160E58CA5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64E"/>
    <w:rsid w:val="0048264E"/>
    <w:rsid w:val="0051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855A6B7E6B7B4DB56462A77749AC7F">
    <w:name w:val="F8855A6B7E6B7B4DB56462A77749AC7F"/>
  </w:style>
  <w:style w:type="paragraph" w:customStyle="1" w:styleId="899CDBAA943D0B449845CDBF0D58CEC5">
    <w:name w:val="899CDBAA943D0B449845CDBF0D58CEC5"/>
  </w:style>
  <w:style w:type="paragraph" w:customStyle="1" w:styleId="A17D6F4ECDF3224485E7F980DD82C387">
    <w:name w:val="A17D6F4ECDF3224485E7F980DD82C387"/>
  </w:style>
  <w:style w:type="paragraph" w:customStyle="1" w:styleId="F45407B1F5CF894AA69166B04E8E3F2F">
    <w:name w:val="F45407B1F5CF894AA69166B04E8E3F2F"/>
  </w:style>
  <w:style w:type="paragraph" w:customStyle="1" w:styleId="51C92D9A37F937428A63BB87D0D4FA7C">
    <w:name w:val="51C92D9A37F937428A63BB87D0D4FA7C"/>
  </w:style>
  <w:style w:type="paragraph" w:customStyle="1" w:styleId="7BA002E91538AE40A3C1D32CA4B07156">
    <w:name w:val="7BA002E91538AE40A3C1D32CA4B07156"/>
  </w:style>
  <w:style w:type="paragraph" w:customStyle="1" w:styleId="7BDCE47CEFF6F746AC00F7B160E58CA5">
    <w:name w:val="7BDCE47CEFF6F746AC00F7B160E58CA5"/>
  </w:style>
  <w:style w:type="paragraph" w:customStyle="1" w:styleId="59DD0F6F486223409A750605FEEB1536">
    <w:name w:val="59DD0F6F486223409A750605FEEB1536"/>
  </w:style>
  <w:style w:type="paragraph" w:customStyle="1" w:styleId="553E69D17D28794D9F45EFF3D481EDCE">
    <w:name w:val="553E69D17D28794D9F45EFF3D481EDCE"/>
  </w:style>
  <w:style w:type="paragraph" w:customStyle="1" w:styleId="041534D2CFFE1449A96BD01CA5E87A44">
    <w:name w:val="041534D2CFFE1449A96BD01CA5E87A44"/>
  </w:style>
  <w:style w:type="paragraph" w:customStyle="1" w:styleId="82C1B01382D8684F9526DBD6A875834F">
    <w:name w:val="82C1B01382D8684F9526DBD6A875834F"/>
  </w:style>
  <w:style w:type="character" w:styleId="PlaceholderText">
    <w:name w:val="Placeholder Text"/>
    <w:basedOn w:val="DefaultParagraphFont"/>
    <w:uiPriority w:val="99"/>
    <w:semiHidden/>
    <w:rsid w:val="0048264E"/>
    <w:rPr>
      <w:color w:val="808080"/>
    </w:rPr>
  </w:style>
  <w:style w:type="paragraph" w:customStyle="1" w:styleId="99017D363805C448AC970B84206EECCE">
    <w:name w:val="99017D363805C448AC970B84206EECCE"/>
  </w:style>
  <w:style w:type="paragraph" w:customStyle="1" w:styleId="93D12B5A6AA1F545BE8EE2DB36E915D6">
    <w:name w:val="93D12B5A6AA1F545BE8EE2DB36E915D6"/>
  </w:style>
  <w:style w:type="paragraph" w:customStyle="1" w:styleId="1556E12BD0DBCE45BCCE40B637319078">
    <w:name w:val="1556E12BD0DBCE45BCCE40B637319078"/>
  </w:style>
  <w:style w:type="paragraph" w:customStyle="1" w:styleId="5A5C73050E265141A8A63210F9EFA840">
    <w:name w:val="5A5C73050E265141A8A63210F9EFA840"/>
    <w:rsid w:val="0048264E"/>
  </w:style>
  <w:style w:type="paragraph" w:customStyle="1" w:styleId="C8BFC4D3590EDC438586D5D8AE754965">
    <w:name w:val="C8BFC4D3590EDC438586D5D8AE754965"/>
    <w:rsid w:val="0048264E"/>
  </w:style>
  <w:style w:type="paragraph" w:customStyle="1" w:styleId="B9D414E121774D4982E93DFC20D24FC1">
    <w:name w:val="B9D414E121774D4982E93DFC20D24FC1"/>
    <w:rsid w:val="0048264E"/>
  </w:style>
  <w:style w:type="paragraph" w:customStyle="1" w:styleId="3709C8C60BCB6649A48764CF3E4ED86C">
    <w:name w:val="3709C8C60BCB6649A48764CF3E4ED86C"/>
    <w:rsid w:val="0048264E"/>
  </w:style>
  <w:style w:type="paragraph" w:customStyle="1" w:styleId="3085522D40CEB943A9884619898D9311">
    <w:name w:val="3085522D40CEB943A9884619898D9311"/>
    <w:rsid w:val="004826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2024-03-01T16:50:00Z</dcterms:created>
  <dcterms:modified xsi:type="dcterms:W3CDTF">2024-03-01T18:36:00Z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